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01D9" w14:textId="68507E53" w:rsidR="003C7702" w:rsidRPr="00D2745E" w:rsidRDefault="00000000" w:rsidP="003C7702">
      <w:pPr>
        <w:rPr>
          <w:sz w:val="22"/>
          <w:szCs w:val="22"/>
        </w:rPr>
      </w:pPr>
      <w:sdt>
        <w:sdtPr>
          <w:rPr>
            <w:sz w:val="22"/>
            <w:szCs w:val="22"/>
            <w:highlight w:val="yellow"/>
          </w:rPr>
          <w:id w:val="-179664821"/>
          <w:placeholder>
            <w:docPart w:val="B077233E69444DEEBB9D1FBAFFCC48CC"/>
          </w:placeholder>
          <w:date w:fullDate="2026-07-21T00:00:00Z">
            <w:dateFormat w:val="d MMMM yyyy"/>
            <w:lid w:val="en-AU"/>
            <w:storeMappedDataAs w:val="dateTime"/>
            <w:calendar w:val="gregorian"/>
          </w:date>
        </w:sdtPr>
        <w:sdtContent>
          <w:r w:rsidR="00A13801">
            <w:rPr>
              <w:sz w:val="22"/>
              <w:szCs w:val="22"/>
              <w:highlight w:val="yellow"/>
            </w:rPr>
            <w:t>21 July 2026</w:t>
          </w:r>
        </w:sdtContent>
      </w:sdt>
    </w:p>
    <w:p w14:paraId="094B885E" w14:textId="669A20C2" w:rsidR="003C7702" w:rsidRPr="007D5FCA" w:rsidRDefault="003C7702" w:rsidP="003C7702">
      <w:pPr>
        <w:rPr>
          <w:sz w:val="22"/>
          <w:szCs w:val="22"/>
        </w:rPr>
      </w:pPr>
      <w:r w:rsidRPr="007D5FCA">
        <w:rPr>
          <w:sz w:val="22"/>
          <w:szCs w:val="22"/>
        </w:rPr>
        <w:t xml:space="preserve">Dear </w:t>
      </w:r>
      <w:sdt>
        <w:sdtPr>
          <w:rPr>
            <w:sz w:val="22"/>
            <w:szCs w:val="22"/>
            <w:highlight w:val="yellow"/>
          </w:rPr>
          <w:id w:val="1504933133"/>
          <w:placeholder>
            <w:docPart w:val="4080D4EF50534138ABD65CEC2D4727B0"/>
          </w:placeholder>
          <w:text/>
        </w:sdtPr>
        <w:sdtContent>
          <w:r w:rsidR="00E355C4" w:rsidRPr="007D5FCA">
            <w:rPr>
              <w:sz w:val="22"/>
              <w:szCs w:val="22"/>
              <w:highlight w:val="yellow"/>
            </w:rPr>
            <w:t>[Resident/Business Owner/name],</w:t>
          </w:r>
        </w:sdtContent>
      </w:sdt>
    </w:p>
    <w:p w14:paraId="7C5B1601" w14:textId="0CE42E1A" w:rsidR="00D2745E" w:rsidRDefault="007D5FCA" w:rsidP="00D2745E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Project reference number and project name.</w:t>
      </w:r>
    </w:p>
    <w:p w14:paraId="733F8AB4" w14:textId="3F7D9FB6" w:rsidR="00E355C4" w:rsidRPr="007D5FCA" w:rsidRDefault="00E355C4" w:rsidP="00E355C4">
      <w:pPr>
        <w:rPr>
          <w:sz w:val="22"/>
          <w:szCs w:val="22"/>
        </w:rPr>
      </w:pPr>
      <w:r w:rsidRPr="007D5FCA">
        <w:rPr>
          <w:sz w:val="22"/>
          <w:szCs w:val="22"/>
        </w:rPr>
        <w:t xml:space="preserve">Thank you for taking the time to provide feedback on </w:t>
      </w:r>
      <w:r w:rsidRPr="007D5FCA">
        <w:rPr>
          <w:sz w:val="22"/>
          <w:szCs w:val="22"/>
          <w:highlight w:val="yellow"/>
        </w:rPr>
        <w:t>[insert project name].</w:t>
      </w:r>
      <w:r w:rsidRPr="007D5FCA">
        <w:rPr>
          <w:sz w:val="22"/>
          <w:szCs w:val="22"/>
        </w:rPr>
        <w:t xml:space="preserve"> We received your </w:t>
      </w:r>
      <w:r w:rsidRPr="007D5FCA">
        <w:rPr>
          <w:sz w:val="22"/>
          <w:szCs w:val="22"/>
          <w:highlight w:val="yellow"/>
        </w:rPr>
        <w:t>[submission/email/phone call]</w:t>
      </w:r>
      <w:r w:rsidRPr="007D5FCA">
        <w:rPr>
          <w:sz w:val="22"/>
          <w:szCs w:val="22"/>
        </w:rPr>
        <w:t xml:space="preserve"> on </w:t>
      </w:r>
      <w:r w:rsidRPr="007D5FCA">
        <w:rPr>
          <w:sz w:val="22"/>
          <w:szCs w:val="22"/>
          <w:highlight w:val="yellow"/>
        </w:rPr>
        <w:t>[insert date</w:t>
      </w:r>
      <w:r w:rsidRPr="007D5FCA">
        <w:rPr>
          <w:sz w:val="22"/>
          <w:szCs w:val="22"/>
        </w:rPr>
        <w:t>]</w:t>
      </w:r>
      <w:r w:rsidR="00BE031B">
        <w:rPr>
          <w:sz w:val="22"/>
          <w:szCs w:val="22"/>
        </w:rPr>
        <w:t>. We</w:t>
      </w:r>
      <w:r w:rsidRPr="007D5FCA">
        <w:rPr>
          <w:sz w:val="22"/>
          <w:szCs w:val="22"/>
        </w:rPr>
        <w:t xml:space="preserve"> appreciate your input.</w:t>
      </w:r>
    </w:p>
    <w:p w14:paraId="67B91898" w14:textId="334B9C53" w:rsidR="00E355C4" w:rsidRPr="007D5FCA" w:rsidRDefault="00BE031B" w:rsidP="00BE031B">
      <w:pPr>
        <w:rPr>
          <w:sz w:val="22"/>
          <w:szCs w:val="22"/>
        </w:rPr>
      </w:pPr>
      <w:r w:rsidRPr="00BE031B">
        <w:rPr>
          <w:sz w:val="22"/>
          <w:szCs w:val="22"/>
        </w:rPr>
        <w:t>Your feedback matters to us. We will consider it as we finish planning this project</w:t>
      </w:r>
      <w:r>
        <w:rPr>
          <w:sz w:val="22"/>
          <w:szCs w:val="22"/>
        </w:rPr>
        <w:t>.</w:t>
      </w:r>
    </w:p>
    <w:p w14:paraId="42FB6759" w14:textId="5F135355" w:rsidR="00E355C4" w:rsidRPr="007D5FCA" w:rsidRDefault="00E355C4" w:rsidP="007D5FCA">
      <w:pPr>
        <w:pStyle w:val="Heading1"/>
      </w:pPr>
      <w:r w:rsidRPr="007D5FCA">
        <w:t>What happens next</w:t>
      </w:r>
    </w:p>
    <w:p w14:paraId="1EC1E9C2" w14:textId="77777777" w:rsidR="00E522E9" w:rsidRPr="008E0E6A" w:rsidRDefault="00E522E9" w:rsidP="00E355C4">
      <w:pPr>
        <w:rPr>
          <w:sz w:val="22"/>
          <w:szCs w:val="22"/>
        </w:rPr>
      </w:pPr>
      <w:r w:rsidRPr="008E0E6A">
        <w:rPr>
          <w:sz w:val="22"/>
          <w:szCs w:val="22"/>
        </w:rPr>
        <w:t xml:space="preserve">We are now looking at all the feedback we received before </w:t>
      </w:r>
      <w:r w:rsidRPr="003A22BD">
        <w:rPr>
          <w:sz w:val="22"/>
          <w:szCs w:val="22"/>
          <w:highlight w:val="yellow"/>
        </w:rPr>
        <w:t>[consultation end date].</w:t>
      </w:r>
      <w:r w:rsidRPr="008E0E6A">
        <w:rPr>
          <w:sz w:val="22"/>
          <w:szCs w:val="22"/>
        </w:rPr>
        <w:t xml:space="preserve"> </w:t>
      </w:r>
    </w:p>
    <w:p w14:paraId="1EE903A0" w14:textId="77777777" w:rsidR="008E0E6A" w:rsidRPr="008E0E6A" w:rsidRDefault="00E522E9" w:rsidP="008E0E6A">
      <w:pPr>
        <w:rPr>
          <w:sz w:val="22"/>
          <w:szCs w:val="22"/>
        </w:rPr>
      </w:pPr>
      <w:r w:rsidRPr="008E0E6A">
        <w:rPr>
          <w:sz w:val="22"/>
          <w:szCs w:val="22"/>
        </w:rPr>
        <w:t xml:space="preserve">We will send you a detailed reply by </w:t>
      </w:r>
      <w:r w:rsidRPr="003A22BD">
        <w:rPr>
          <w:sz w:val="22"/>
          <w:szCs w:val="22"/>
          <w:highlight w:val="yellow"/>
        </w:rPr>
        <w:t>[date, usually 2–4 weeks from now]</w:t>
      </w:r>
      <w:r w:rsidRPr="008E0E6A">
        <w:rPr>
          <w:sz w:val="22"/>
          <w:szCs w:val="22"/>
        </w:rPr>
        <w:t xml:space="preserve"> explaining how we have used your feedback</w:t>
      </w:r>
    </w:p>
    <w:p w14:paraId="78F0E579" w14:textId="77777777" w:rsidR="008E0E6A" w:rsidRPr="008E0E6A" w:rsidRDefault="008E0E6A" w:rsidP="008E0E6A">
      <w:pPr>
        <w:rPr>
          <w:sz w:val="22"/>
          <w:szCs w:val="22"/>
        </w:rPr>
      </w:pPr>
      <w:r w:rsidRPr="008E0E6A">
        <w:rPr>
          <w:sz w:val="22"/>
          <w:szCs w:val="22"/>
        </w:rPr>
        <w:t xml:space="preserve">In our reply, we will tell you: </w:t>
      </w:r>
    </w:p>
    <w:p w14:paraId="4CA04D2A" w14:textId="77777777" w:rsidR="008E0E6A" w:rsidRPr="003A22BD" w:rsidRDefault="008E0E6A" w:rsidP="003A22BD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3A22BD">
        <w:rPr>
          <w:sz w:val="22"/>
          <w:szCs w:val="22"/>
        </w:rPr>
        <w:t>How we considered your feedback</w:t>
      </w:r>
    </w:p>
    <w:p w14:paraId="3CBD27FD" w14:textId="77777777" w:rsidR="008E0E6A" w:rsidRPr="003A22BD" w:rsidRDefault="008E0E6A" w:rsidP="003A22BD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3A22BD">
        <w:rPr>
          <w:sz w:val="22"/>
          <w:szCs w:val="22"/>
        </w:rPr>
        <w:t>Any changes we made to the project because of community suggestions</w:t>
      </w:r>
    </w:p>
    <w:p w14:paraId="3FB3E5AF" w14:textId="2C5AD0F3" w:rsidR="008E0E6A" w:rsidRPr="003A22BD" w:rsidRDefault="008E0E6A" w:rsidP="003A22BD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3A22BD">
        <w:rPr>
          <w:sz w:val="22"/>
          <w:szCs w:val="22"/>
        </w:rPr>
        <w:t>If we couldn’t make a change, we’ll explain why</w:t>
      </w:r>
    </w:p>
    <w:p w14:paraId="0A2CD788" w14:textId="189B7520" w:rsidR="00E355C4" w:rsidRPr="008E0E6A" w:rsidRDefault="00E355C4" w:rsidP="003A22BD">
      <w:pPr>
        <w:pStyle w:val="Heading1"/>
      </w:pPr>
      <w:r w:rsidRPr="008E0E6A">
        <w:t>Stay informed</w:t>
      </w:r>
    </w:p>
    <w:p w14:paraId="6170D362" w14:textId="12595492" w:rsidR="00E355C4" w:rsidRPr="008E0E6A" w:rsidRDefault="003A22BD" w:rsidP="00E355C4">
      <w:pPr>
        <w:rPr>
          <w:sz w:val="22"/>
          <w:szCs w:val="22"/>
        </w:rPr>
      </w:pPr>
      <w:r>
        <w:rPr>
          <w:sz w:val="22"/>
          <w:szCs w:val="22"/>
        </w:rPr>
        <w:t>You can keep up to date with the project by visiting</w:t>
      </w:r>
      <w:r w:rsidR="00E355C4" w:rsidRPr="008E0E6A">
        <w:rPr>
          <w:sz w:val="22"/>
          <w:szCs w:val="22"/>
        </w:rPr>
        <w:t xml:space="preserve"> </w:t>
      </w:r>
      <w:r w:rsidR="00E355C4" w:rsidRPr="008E0E6A">
        <w:rPr>
          <w:sz w:val="22"/>
          <w:szCs w:val="22"/>
          <w:highlight w:val="yellow"/>
        </w:rPr>
        <w:t>[insert project webpage]</w:t>
      </w:r>
      <w:r>
        <w:rPr>
          <w:sz w:val="22"/>
          <w:szCs w:val="22"/>
        </w:rPr>
        <w:t>,</w:t>
      </w:r>
      <w:r w:rsidR="00E355C4" w:rsidRPr="008E0E6A">
        <w:rPr>
          <w:sz w:val="22"/>
          <w:szCs w:val="22"/>
        </w:rPr>
        <w:t xml:space="preserve"> </w:t>
      </w:r>
      <w:r>
        <w:rPr>
          <w:sz w:val="22"/>
          <w:szCs w:val="22"/>
        </w:rPr>
        <w:t>calling us</w:t>
      </w:r>
      <w:r w:rsidR="00E355C4" w:rsidRPr="008E0E6A">
        <w:rPr>
          <w:sz w:val="22"/>
          <w:szCs w:val="22"/>
        </w:rPr>
        <w:t xml:space="preserve"> on </w:t>
      </w:r>
      <w:r w:rsidR="00E355C4" w:rsidRPr="008E0E6A">
        <w:rPr>
          <w:sz w:val="22"/>
          <w:szCs w:val="22"/>
          <w:highlight w:val="yellow"/>
        </w:rPr>
        <w:t>[insert contact number</w:t>
      </w:r>
      <w:r w:rsidR="00E355C4" w:rsidRPr="008E0E6A">
        <w:rPr>
          <w:sz w:val="22"/>
          <w:szCs w:val="22"/>
        </w:rPr>
        <w:t>] or</w:t>
      </w:r>
      <w:r>
        <w:rPr>
          <w:sz w:val="22"/>
          <w:szCs w:val="22"/>
        </w:rPr>
        <w:t xml:space="preserve"> emailing us at</w:t>
      </w:r>
      <w:r w:rsidR="00E355C4" w:rsidRPr="008E0E6A">
        <w:rPr>
          <w:sz w:val="22"/>
          <w:szCs w:val="22"/>
        </w:rPr>
        <w:t xml:space="preserve"> </w:t>
      </w:r>
      <w:r w:rsidR="00E355C4" w:rsidRPr="008E0E6A">
        <w:rPr>
          <w:sz w:val="22"/>
          <w:szCs w:val="22"/>
          <w:highlight w:val="yellow"/>
        </w:rPr>
        <w:t>[insert email address].</w:t>
      </w:r>
    </w:p>
    <w:p w14:paraId="3B0057E5" w14:textId="06900633" w:rsidR="00E527A0" w:rsidRDefault="00E527A0" w:rsidP="00E355C4">
      <w:pPr>
        <w:rPr>
          <w:sz w:val="22"/>
          <w:szCs w:val="22"/>
        </w:rPr>
      </w:pPr>
      <w:r w:rsidRPr="00E527A0">
        <w:rPr>
          <w:sz w:val="22"/>
          <w:szCs w:val="22"/>
        </w:rPr>
        <w:t>Thank you again for your help. Your feedback helps us make better decisions for everyone.</w:t>
      </w:r>
    </w:p>
    <w:p w14:paraId="24D4AB4D" w14:textId="7D262257" w:rsidR="00E355C4" w:rsidRPr="008E0E6A" w:rsidRDefault="00E355C4" w:rsidP="00E355C4">
      <w:pPr>
        <w:rPr>
          <w:sz w:val="22"/>
          <w:szCs w:val="22"/>
        </w:rPr>
      </w:pPr>
      <w:r w:rsidRPr="008E0E6A">
        <w:rPr>
          <w:sz w:val="22"/>
          <w:szCs w:val="22"/>
        </w:rPr>
        <w:t>Yours sincerely,</w:t>
      </w:r>
    </w:p>
    <w:p w14:paraId="0DBC7F12" w14:textId="77777777" w:rsidR="00E355C4" w:rsidRPr="008E0E6A" w:rsidRDefault="00E355C4" w:rsidP="00E355C4">
      <w:pPr>
        <w:rPr>
          <w:sz w:val="22"/>
          <w:szCs w:val="22"/>
          <w:highlight w:val="yellow"/>
        </w:rPr>
      </w:pPr>
      <w:r w:rsidRPr="008E0E6A">
        <w:rPr>
          <w:sz w:val="22"/>
          <w:szCs w:val="22"/>
          <w:highlight w:val="yellow"/>
        </w:rPr>
        <w:t>[Name]</w:t>
      </w:r>
    </w:p>
    <w:p w14:paraId="6ADA23A7" w14:textId="4831F070" w:rsidR="00E355C4" w:rsidRPr="008E0E6A" w:rsidRDefault="00E355C4" w:rsidP="00E355C4">
      <w:pPr>
        <w:rPr>
          <w:sz w:val="22"/>
          <w:szCs w:val="22"/>
        </w:rPr>
      </w:pPr>
      <w:r w:rsidRPr="008E0E6A">
        <w:rPr>
          <w:sz w:val="22"/>
          <w:szCs w:val="22"/>
          <w:highlight w:val="yellow"/>
        </w:rPr>
        <w:t>[Title]</w:t>
      </w:r>
    </w:p>
    <w:p w14:paraId="2672BA36" w14:textId="3E5E5C6E" w:rsidR="00E355C4" w:rsidRPr="008E0E6A" w:rsidRDefault="00E355C4" w:rsidP="00E355C4">
      <w:pPr>
        <w:rPr>
          <w:i/>
          <w:sz w:val="22"/>
          <w:szCs w:val="22"/>
        </w:rPr>
      </w:pPr>
      <w:r w:rsidRPr="008E0E6A">
        <w:rPr>
          <w:i/>
          <w:sz w:val="22"/>
          <w:szCs w:val="22"/>
        </w:rPr>
        <w:t>*For language assistance, call the Translating and Interpreting Service (TIS National) on 131 450*</w:t>
      </w:r>
    </w:p>
    <w:p w14:paraId="1C0DF63C" w14:textId="1A5E7DFD" w:rsidR="003C7702" w:rsidRPr="008E0E6A" w:rsidRDefault="00E355C4" w:rsidP="00E355C4">
      <w:pPr>
        <w:rPr>
          <w:i/>
          <w:sz w:val="22"/>
          <w:szCs w:val="22"/>
        </w:rPr>
      </w:pPr>
      <w:r w:rsidRPr="008E0E6A">
        <w:rPr>
          <w:i/>
          <w:sz w:val="22"/>
          <w:szCs w:val="22"/>
        </w:rPr>
        <w:t>*More information: [ausgrid.com.au/projects] | 13 13 65*</w:t>
      </w:r>
    </w:p>
    <w:sectPr w:rsidR="003C7702" w:rsidRPr="008E0E6A" w:rsidSect="009569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134" w:bottom="1985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E0D87" w14:textId="77777777" w:rsidR="00917025" w:rsidRDefault="00917025" w:rsidP="0077512F">
      <w:r>
        <w:separator/>
      </w:r>
    </w:p>
  </w:endnote>
  <w:endnote w:type="continuationSeparator" w:id="0">
    <w:p w14:paraId="2E5D1721" w14:textId="77777777" w:rsidR="00917025" w:rsidRDefault="00917025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75BC747B" w:rsidR="00412A07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9CD8D0A" wp14:editId="70A71A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154546435" name="Text Box 3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16C1C" w14:textId="3B6D4072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D8D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or Official use only" style="position:absolute;margin-left:0;margin-top:0;width:84.25pt;height:27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54116C1C" w14:textId="3B6D4072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2A07">
      <w:rPr>
        <w:noProof/>
      </w:rPr>
      <w:drawing>
        <wp:anchor distT="0" distB="0" distL="114300" distR="114300" simplePos="0" relativeHeight="251658241" behindDoc="1" locked="0" layoutInCell="1" allowOverlap="1" wp14:anchorId="7D26498A" wp14:editId="40E034D5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1309022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36913AAA" w:rsidR="000479F0" w:rsidRPr="002D1C1B" w:rsidRDefault="002D1C1B" w:rsidP="00485727">
    <w:pPr>
      <w:pStyle w:val="Footer"/>
      <w:rPr>
        <w:rFonts w:ascii="Arial" w:hAnsi="Arial"/>
        <w:color w:val="auto"/>
      </w:rPr>
    </w:pPr>
    <w:r w:rsidRPr="002D1C1B">
      <w:rPr>
        <w:rFonts w:ascii="Arial" w:hAnsi="Arial"/>
        <w:color w:val="auto"/>
        <w:sz w:val="16"/>
        <w:szCs w:val="16"/>
      </w:rPr>
      <w:t xml:space="preserve">EF 509, </w:t>
    </w:r>
    <w:r w:rsidRPr="002D1C1B">
      <w:rPr>
        <w:rFonts w:ascii="Arial" w:hAnsi="Arial"/>
        <w:color w:val="auto"/>
        <w:sz w:val="16"/>
        <w:szCs w:val="16"/>
      </w:rPr>
      <w:t>v3</w:t>
    </w:r>
    <w:r w:rsidR="00A75C5C">
      <w:rPr>
        <w:rFonts w:ascii="Arial" w:hAnsi="Arial"/>
        <w:color w:val="auto"/>
        <w:sz w:val="16"/>
        <w:szCs w:val="16"/>
      </w:rPr>
      <w:t xml:space="preserve">  </w:t>
    </w:r>
    <w:r w:rsidRPr="002D1C1B">
      <w:rPr>
        <w:rFonts w:ascii="Arial" w:hAnsi="Arial"/>
        <w:color w:val="auto"/>
        <w:sz w:val="16"/>
        <w:szCs w:val="16"/>
      </w:rPr>
      <w:t xml:space="preserve"> </w:t>
    </w:r>
    <w:r w:rsidR="00412A07" w:rsidRPr="002D1C1B">
      <w:rPr>
        <w:noProof/>
        <w:color w:val="auto"/>
      </w:rPr>
      <w:drawing>
        <wp:anchor distT="0" distB="0" distL="114300" distR="114300" simplePos="0" relativeHeight="251658240" behindDoc="1" locked="1" layoutInCell="1" allowOverlap="1" wp14:anchorId="4AC81A60" wp14:editId="4B23DCD7">
          <wp:simplePos x="0" y="0"/>
          <wp:positionH relativeFrom="page">
            <wp:posOffset>3848100</wp:posOffset>
          </wp:positionH>
          <wp:positionV relativeFrom="page">
            <wp:posOffset>9515475</wp:posOffset>
          </wp:positionV>
          <wp:extent cx="3979545" cy="1181735"/>
          <wp:effectExtent l="0" t="0" r="1905" b="0"/>
          <wp:wrapNone/>
          <wp:docPr id="20763051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0515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9545" cy="118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1C1B">
      <w:rPr>
        <w:rFonts w:ascii="Arial" w:hAnsi="Arial"/>
        <w:color w:val="auto"/>
        <w:sz w:val="16"/>
        <w:szCs w:val="16"/>
      </w:rPr>
      <w:t>July 2026</w:t>
    </w:r>
    <w:r w:rsidRPr="002D1C1B">
      <w:rPr>
        <w:rFonts w:ascii="Arial" w:hAnsi="Arial"/>
        <w:color w:val="auto"/>
        <w:sz w:val="16"/>
        <w:szCs w:val="16"/>
      </w:rPr>
      <w:tab/>
    </w:r>
    <w:r w:rsidRPr="002D1C1B">
      <w:rPr>
        <w:rFonts w:ascii="Arial" w:hAnsi="Arial"/>
        <w:color w:val="auto"/>
        <w:sz w:val="16"/>
        <w:szCs w:val="16"/>
      </w:rPr>
      <w:t>For Official use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978E" w14:textId="77777777" w:rsidR="00917025" w:rsidRDefault="00917025" w:rsidP="0077512F">
      <w:r>
        <w:separator/>
      </w:r>
    </w:p>
  </w:footnote>
  <w:footnote w:type="continuationSeparator" w:id="0">
    <w:p w14:paraId="012A8798" w14:textId="77777777" w:rsidR="00917025" w:rsidRDefault="00917025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FDE9" w14:textId="77777777" w:rsidR="00A75C5C" w:rsidRDefault="00A7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77777777" w:rsidR="00044CC8" w:rsidRPr="00C44EC7" w:rsidRDefault="00044CC8" w:rsidP="00044CC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1FB84A6" wp14:editId="191CB3B1">
                <wp:extent cx="1476000" cy="421714"/>
                <wp:effectExtent l="0" t="0" r="0" b="0"/>
                <wp:docPr id="17622876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287651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000" cy="42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07E953" w14:textId="77777777" w:rsidR="000479F0" w:rsidRDefault="00047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pPr w:leftFromText="180" w:rightFromText="180" w:vertAnchor="text" w:tblpX="5387" w:tblpY="1"/>
      <w:tblOverlap w:val="never"/>
      <w:tblW w:w="2381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4590"/>
    </w:tblGrid>
    <w:tr w:rsidR="00ED75AC" w14:paraId="1A843A31" w14:textId="77777777" w:rsidTr="00956942">
      <w:trPr>
        <w:trHeight w:val="3288"/>
      </w:trPr>
      <w:tc>
        <w:tcPr>
          <w:tcW w:w="4590" w:type="dxa"/>
          <w:tcMar>
            <w:bottom w:w="0" w:type="dxa"/>
            <w:right w:w="57" w:type="dxa"/>
          </w:tcMar>
        </w:tcPr>
        <w:p w14:paraId="625B7945" w14:textId="77777777" w:rsidR="00ED75AC" w:rsidRDefault="008A7F01" w:rsidP="0095694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457B966" wp14:editId="64707F14">
                <wp:extent cx="2019600" cy="579600"/>
                <wp:effectExtent l="0" t="0" r="0" b="0"/>
                <wp:docPr id="17207431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74315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600" cy="57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482A2D" w14:textId="77777777" w:rsidR="008A7F01" w:rsidRDefault="008A7F01" w:rsidP="00956942">
          <w:pPr>
            <w:pStyle w:val="Header"/>
            <w:jc w:val="right"/>
          </w:pPr>
        </w:p>
        <w:p w14:paraId="6D86DF94" w14:textId="77777777" w:rsidR="007850A9" w:rsidRDefault="007850A9" w:rsidP="00DB2CEB">
          <w:pPr>
            <w:pStyle w:val="Header"/>
            <w:jc w:val="right"/>
          </w:pPr>
          <w:r>
            <w:t>24-28 Campbell St</w:t>
          </w:r>
        </w:p>
        <w:p w14:paraId="6A3C2BCC" w14:textId="77777777" w:rsidR="007850A9" w:rsidRDefault="007850A9" w:rsidP="00DB2CEB">
          <w:pPr>
            <w:pStyle w:val="Header"/>
            <w:jc w:val="right"/>
          </w:pPr>
          <w:r>
            <w:t>Sydney NSW 2000</w:t>
          </w:r>
        </w:p>
        <w:p w14:paraId="216914D7" w14:textId="77777777" w:rsidR="007850A9" w:rsidRDefault="007850A9" w:rsidP="00DB2CEB">
          <w:pPr>
            <w:pStyle w:val="Header"/>
            <w:jc w:val="right"/>
          </w:pPr>
          <w:r>
            <w:t xml:space="preserve">All mail to </w:t>
          </w:r>
        </w:p>
        <w:p w14:paraId="57514CE1" w14:textId="77777777" w:rsidR="007850A9" w:rsidRDefault="007850A9" w:rsidP="00DB2CEB">
          <w:pPr>
            <w:pStyle w:val="Header"/>
            <w:jc w:val="right"/>
          </w:pPr>
          <w:r>
            <w:t>GPO Box 4009</w:t>
          </w:r>
        </w:p>
        <w:p w14:paraId="64FF263B" w14:textId="77777777" w:rsidR="007850A9" w:rsidRDefault="007850A9" w:rsidP="00DB2CEB">
          <w:pPr>
            <w:pStyle w:val="Header"/>
            <w:jc w:val="right"/>
          </w:pPr>
          <w:r>
            <w:t>Sydney NSW 2001</w:t>
          </w:r>
        </w:p>
        <w:p w14:paraId="2B6AA51D" w14:textId="77777777" w:rsidR="007850A9" w:rsidRDefault="007850A9" w:rsidP="00DB2CEB">
          <w:pPr>
            <w:pStyle w:val="Header"/>
            <w:jc w:val="right"/>
          </w:pPr>
          <w:r>
            <w:t xml:space="preserve">T </w:t>
          </w:r>
          <w:r w:rsidR="00A8592B" w:rsidRPr="00A8592B">
            <w:t>13 13 65</w:t>
          </w:r>
        </w:p>
        <w:p w14:paraId="354D10CB" w14:textId="77777777" w:rsidR="007850A9" w:rsidRDefault="007850A9" w:rsidP="00DB2CEB">
          <w:pPr>
            <w:pStyle w:val="Header"/>
            <w:jc w:val="right"/>
          </w:pPr>
          <w:r>
            <w:t>ausgrid.com.au</w:t>
          </w:r>
        </w:p>
        <w:p w14:paraId="688A0B9E" w14:textId="77777777" w:rsidR="008A7F01" w:rsidRDefault="008A7F01" w:rsidP="00956942">
          <w:pPr>
            <w:pStyle w:val="Header"/>
            <w:jc w:val="right"/>
          </w:pPr>
        </w:p>
        <w:p w14:paraId="12EC9E5E" w14:textId="77777777" w:rsidR="008A7F01" w:rsidRPr="00C44EC7" w:rsidRDefault="008A7F01" w:rsidP="00956942">
          <w:pPr>
            <w:pStyle w:val="Header"/>
            <w:jc w:val="right"/>
          </w:pPr>
        </w:p>
      </w:tc>
    </w:tr>
  </w:tbl>
  <w:p w14:paraId="5DB92C8F" w14:textId="77777777" w:rsidR="0053152C" w:rsidRDefault="0053152C" w:rsidP="0037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A2E7AB4"/>
    <w:multiLevelType w:val="hybridMultilevel"/>
    <w:tmpl w:val="1C403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1D3F318A"/>
    <w:multiLevelType w:val="hybridMultilevel"/>
    <w:tmpl w:val="71C62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6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7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64036A2"/>
    <w:multiLevelType w:val="multilevel"/>
    <w:tmpl w:val="C6787A6C"/>
    <w:numStyleLink w:val="Bullets"/>
  </w:abstractNum>
  <w:abstractNum w:abstractNumId="20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2" w15:restartNumberingAfterBreak="0">
    <w:nsid w:val="54B572B3"/>
    <w:multiLevelType w:val="multilevel"/>
    <w:tmpl w:val="C6787A6C"/>
    <w:numStyleLink w:val="Bullets"/>
  </w:abstractNum>
  <w:abstractNum w:abstractNumId="23" w15:restartNumberingAfterBreak="0">
    <w:nsid w:val="565D01EF"/>
    <w:multiLevelType w:val="multilevel"/>
    <w:tmpl w:val="C6787A6C"/>
    <w:numStyleLink w:val="Bullets"/>
  </w:abstractNum>
  <w:abstractNum w:abstractNumId="24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5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3A7B"/>
    <w:multiLevelType w:val="multilevel"/>
    <w:tmpl w:val="709E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31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8"/>
  </w:num>
  <w:num w:numId="2" w16cid:durableId="193080677">
    <w:abstractNumId w:val="26"/>
  </w:num>
  <w:num w:numId="3" w16cid:durableId="1033774557">
    <w:abstractNumId w:val="29"/>
  </w:num>
  <w:num w:numId="4" w16cid:durableId="1200050484">
    <w:abstractNumId w:val="16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7"/>
  </w:num>
  <w:num w:numId="7" w16cid:durableId="429467847">
    <w:abstractNumId w:val="2"/>
  </w:num>
  <w:num w:numId="8" w16cid:durableId="1521354944">
    <w:abstractNumId w:val="14"/>
  </w:num>
  <w:num w:numId="9" w16cid:durableId="1904870727">
    <w:abstractNumId w:val="12"/>
  </w:num>
  <w:num w:numId="10" w16cid:durableId="1325626862">
    <w:abstractNumId w:val="8"/>
  </w:num>
  <w:num w:numId="11" w16cid:durableId="1921285133">
    <w:abstractNumId w:val="27"/>
  </w:num>
  <w:num w:numId="12" w16cid:durableId="2026588361">
    <w:abstractNumId w:val="1"/>
  </w:num>
  <w:num w:numId="13" w16cid:durableId="1261912316">
    <w:abstractNumId w:val="20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31"/>
  </w:num>
  <w:num w:numId="17" w16cid:durableId="308289983">
    <w:abstractNumId w:val="19"/>
  </w:num>
  <w:num w:numId="18" w16cid:durableId="503672360">
    <w:abstractNumId w:val="23"/>
  </w:num>
  <w:num w:numId="19" w16cid:durableId="774053508">
    <w:abstractNumId w:val="22"/>
  </w:num>
  <w:num w:numId="20" w16cid:durableId="500049952">
    <w:abstractNumId w:val="25"/>
  </w:num>
  <w:num w:numId="21" w16cid:durableId="503473059">
    <w:abstractNumId w:val="25"/>
  </w:num>
  <w:num w:numId="22" w16cid:durableId="1860855704">
    <w:abstractNumId w:val="4"/>
  </w:num>
  <w:num w:numId="23" w16cid:durableId="1101953976">
    <w:abstractNumId w:val="13"/>
  </w:num>
  <w:num w:numId="24" w16cid:durableId="1195770737">
    <w:abstractNumId w:val="28"/>
  </w:num>
  <w:num w:numId="25" w16cid:durableId="140059648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304C1"/>
    <w:rsid w:val="00030AB4"/>
    <w:rsid w:val="000311E4"/>
    <w:rsid w:val="000371CC"/>
    <w:rsid w:val="00043F65"/>
    <w:rsid w:val="00044C9C"/>
    <w:rsid w:val="00044CC8"/>
    <w:rsid w:val="000453AB"/>
    <w:rsid w:val="0004672F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B4485"/>
    <w:rsid w:val="000B5BB1"/>
    <w:rsid w:val="000B6358"/>
    <w:rsid w:val="000C28A9"/>
    <w:rsid w:val="000C4DD0"/>
    <w:rsid w:val="000D05E1"/>
    <w:rsid w:val="000D0FBB"/>
    <w:rsid w:val="000D1F88"/>
    <w:rsid w:val="000D5288"/>
    <w:rsid w:val="000D6626"/>
    <w:rsid w:val="000D69DC"/>
    <w:rsid w:val="000E1FBD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1C64"/>
    <w:rsid w:val="0012346C"/>
    <w:rsid w:val="00126302"/>
    <w:rsid w:val="00130E76"/>
    <w:rsid w:val="00131A90"/>
    <w:rsid w:val="00132498"/>
    <w:rsid w:val="00134D9F"/>
    <w:rsid w:val="001353B4"/>
    <w:rsid w:val="001353E0"/>
    <w:rsid w:val="00137EE9"/>
    <w:rsid w:val="00145F0F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66D2"/>
    <w:rsid w:val="001976E7"/>
    <w:rsid w:val="001A00B5"/>
    <w:rsid w:val="001A1637"/>
    <w:rsid w:val="001A4035"/>
    <w:rsid w:val="001B0444"/>
    <w:rsid w:val="001B0E70"/>
    <w:rsid w:val="001B310A"/>
    <w:rsid w:val="001B4C1A"/>
    <w:rsid w:val="001B6809"/>
    <w:rsid w:val="001B6B71"/>
    <w:rsid w:val="001B79D5"/>
    <w:rsid w:val="001C236C"/>
    <w:rsid w:val="001C3BE9"/>
    <w:rsid w:val="001C517E"/>
    <w:rsid w:val="001D0E78"/>
    <w:rsid w:val="001D1A4D"/>
    <w:rsid w:val="001D2CD9"/>
    <w:rsid w:val="001D51A1"/>
    <w:rsid w:val="001D67A1"/>
    <w:rsid w:val="001E2ACE"/>
    <w:rsid w:val="001F0C34"/>
    <w:rsid w:val="001F15D0"/>
    <w:rsid w:val="001F1C80"/>
    <w:rsid w:val="001F22A0"/>
    <w:rsid w:val="001F48E2"/>
    <w:rsid w:val="001F52EF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E7"/>
    <w:rsid w:val="002D1C1B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6085"/>
    <w:rsid w:val="002F073C"/>
    <w:rsid w:val="002F07BE"/>
    <w:rsid w:val="002F7124"/>
    <w:rsid w:val="003000E8"/>
    <w:rsid w:val="00301B57"/>
    <w:rsid w:val="00302C3A"/>
    <w:rsid w:val="003061A9"/>
    <w:rsid w:val="00313DCC"/>
    <w:rsid w:val="003148D9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07B1"/>
    <w:rsid w:val="00362068"/>
    <w:rsid w:val="00366160"/>
    <w:rsid w:val="0037204B"/>
    <w:rsid w:val="0037210D"/>
    <w:rsid w:val="00373CAB"/>
    <w:rsid w:val="00374753"/>
    <w:rsid w:val="00375A2D"/>
    <w:rsid w:val="00377887"/>
    <w:rsid w:val="00381B40"/>
    <w:rsid w:val="00382DC5"/>
    <w:rsid w:val="00390B43"/>
    <w:rsid w:val="00393580"/>
    <w:rsid w:val="0039708E"/>
    <w:rsid w:val="003A22BD"/>
    <w:rsid w:val="003B0E97"/>
    <w:rsid w:val="003B5D68"/>
    <w:rsid w:val="003B6737"/>
    <w:rsid w:val="003B7457"/>
    <w:rsid w:val="003B7F17"/>
    <w:rsid w:val="003C1292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55F7"/>
    <w:rsid w:val="003E65FD"/>
    <w:rsid w:val="003E6DF2"/>
    <w:rsid w:val="003F58A3"/>
    <w:rsid w:val="003F675B"/>
    <w:rsid w:val="003F6E2B"/>
    <w:rsid w:val="003F7171"/>
    <w:rsid w:val="004016DA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7867"/>
    <w:rsid w:val="004319D2"/>
    <w:rsid w:val="00432195"/>
    <w:rsid w:val="00442916"/>
    <w:rsid w:val="00444DAF"/>
    <w:rsid w:val="0045075D"/>
    <w:rsid w:val="00451821"/>
    <w:rsid w:val="004519ED"/>
    <w:rsid w:val="004544C1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55B3"/>
    <w:rsid w:val="0049774B"/>
    <w:rsid w:val="00497B5D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404"/>
    <w:rsid w:val="004D1E56"/>
    <w:rsid w:val="004D3800"/>
    <w:rsid w:val="004D3882"/>
    <w:rsid w:val="004D645F"/>
    <w:rsid w:val="004D6E9B"/>
    <w:rsid w:val="004D71A2"/>
    <w:rsid w:val="004D7599"/>
    <w:rsid w:val="004E0DE8"/>
    <w:rsid w:val="004E3295"/>
    <w:rsid w:val="004E33AE"/>
    <w:rsid w:val="004F28D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EEA"/>
    <w:rsid w:val="00523B8F"/>
    <w:rsid w:val="00524B5E"/>
    <w:rsid w:val="00525C94"/>
    <w:rsid w:val="00526652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79D2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3C1D"/>
    <w:rsid w:val="005D46F2"/>
    <w:rsid w:val="005D5D20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653A"/>
    <w:rsid w:val="00656F98"/>
    <w:rsid w:val="00660902"/>
    <w:rsid w:val="00660A6F"/>
    <w:rsid w:val="00666644"/>
    <w:rsid w:val="00670161"/>
    <w:rsid w:val="00670444"/>
    <w:rsid w:val="0067045B"/>
    <w:rsid w:val="00670DAF"/>
    <w:rsid w:val="006710B5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25DC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1793"/>
    <w:rsid w:val="00712C09"/>
    <w:rsid w:val="00714986"/>
    <w:rsid w:val="0071562A"/>
    <w:rsid w:val="007213B3"/>
    <w:rsid w:val="00723327"/>
    <w:rsid w:val="00731E65"/>
    <w:rsid w:val="00735790"/>
    <w:rsid w:val="0073631E"/>
    <w:rsid w:val="00736DA2"/>
    <w:rsid w:val="007377ED"/>
    <w:rsid w:val="007379E1"/>
    <w:rsid w:val="00746FDE"/>
    <w:rsid w:val="00750EB1"/>
    <w:rsid w:val="00752EC0"/>
    <w:rsid w:val="00754862"/>
    <w:rsid w:val="007565A4"/>
    <w:rsid w:val="007575D9"/>
    <w:rsid w:val="007576B3"/>
    <w:rsid w:val="0076276C"/>
    <w:rsid w:val="00766C18"/>
    <w:rsid w:val="00772A8D"/>
    <w:rsid w:val="00772B35"/>
    <w:rsid w:val="00773F15"/>
    <w:rsid w:val="00774125"/>
    <w:rsid w:val="00774A1C"/>
    <w:rsid w:val="0077512F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C114A"/>
    <w:rsid w:val="007C1EF9"/>
    <w:rsid w:val="007C4BA3"/>
    <w:rsid w:val="007C5D44"/>
    <w:rsid w:val="007C7AE1"/>
    <w:rsid w:val="007D00ED"/>
    <w:rsid w:val="007D06DC"/>
    <w:rsid w:val="007D3C69"/>
    <w:rsid w:val="007D5FCA"/>
    <w:rsid w:val="007D7553"/>
    <w:rsid w:val="007E0CD4"/>
    <w:rsid w:val="007E2A13"/>
    <w:rsid w:val="007E4A4D"/>
    <w:rsid w:val="007F63EE"/>
    <w:rsid w:val="007F79D2"/>
    <w:rsid w:val="00800545"/>
    <w:rsid w:val="0080525F"/>
    <w:rsid w:val="0080621B"/>
    <w:rsid w:val="00807895"/>
    <w:rsid w:val="00807D05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67136"/>
    <w:rsid w:val="00871897"/>
    <w:rsid w:val="00871C1F"/>
    <w:rsid w:val="008730DF"/>
    <w:rsid w:val="008743B4"/>
    <w:rsid w:val="008767C1"/>
    <w:rsid w:val="0088057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A06"/>
    <w:rsid w:val="00896D0C"/>
    <w:rsid w:val="008A1435"/>
    <w:rsid w:val="008A1F6A"/>
    <w:rsid w:val="008A2045"/>
    <w:rsid w:val="008A3206"/>
    <w:rsid w:val="008A32CD"/>
    <w:rsid w:val="008A3911"/>
    <w:rsid w:val="008A55FD"/>
    <w:rsid w:val="008A7F01"/>
    <w:rsid w:val="008B266C"/>
    <w:rsid w:val="008C1131"/>
    <w:rsid w:val="008C34D4"/>
    <w:rsid w:val="008C371B"/>
    <w:rsid w:val="008C3875"/>
    <w:rsid w:val="008C3F32"/>
    <w:rsid w:val="008C4AE5"/>
    <w:rsid w:val="008C54D2"/>
    <w:rsid w:val="008C7CD7"/>
    <w:rsid w:val="008D41A2"/>
    <w:rsid w:val="008D4800"/>
    <w:rsid w:val="008D64DD"/>
    <w:rsid w:val="008D774C"/>
    <w:rsid w:val="008E0D04"/>
    <w:rsid w:val="008E0D39"/>
    <w:rsid w:val="008E0E6A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025"/>
    <w:rsid w:val="0091744A"/>
    <w:rsid w:val="00922205"/>
    <w:rsid w:val="0092417E"/>
    <w:rsid w:val="00924912"/>
    <w:rsid w:val="009264B9"/>
    <w:rsid w:val="009300B7"/>
    <w:rsid w:val="00931172"/>
    <w:rsid w:val="00932968"/>
    <w:rsid w:val="00933B6D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83B8C"/>
    <w:rsid w:val="009854C3"/>
    <w:rsid w:val="00986E81"/>
    <w:rsid w:val="00987AB4"/>
    <w:rsid w:val="00990F03"/>
    <w:rsid w:val="009A2CAE"/>
    <w:rsid w:val="009A3B8F"/>
    <w:rsid w:val="009A7205"/>
    <w:rsid w:val="009A7ABD"/>
    <w:rsid w:val="009B209C"/>
    <w:rsid w:val="009B2E1D"/>
    <w:rsid w:val="009B32A8"/>
    <w:rsid w:val="009B60A6"/>
    <w:rsid w:val="009C3569"/>
    <w:rsid w:val="009C5232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7B67"/>
    <w:rsid w:val="009F21E7"/>
    <w:rsid w:val="009F3C37"/>
    <w:rsid w:val="009F4585"/>
    <w:rsid w:val="009F6522"/>
    <w:rsid w:val="00A06A10"/>
    <w:rsid w:val="00A12E02"/>
    <w:rsid w:val="00A13801"/>
    <w:rsid w:val="00A1382C"/>
    <w:rsid w:val="00A13A13"/>
    <w:rsid w:val="00A160DB"/>
    <w:rsid w:val="00A164B2"/>
    <w:rsid w:val="00A20F23"/>
    <w:rsid w:val="00A229CF"/>
    <w:rsid w:val="00A237EC"/>
    <w:rsid w:val="00A25C37"/>
    <w:rsid w:val="00A26875"/>
    <w:rsid w:val="00A26B68"/>
    <w:rsid w:val="00A26C40"/>
    <w:rsid w:val="00A3002A"/>
    <w:rsid w:val="00A303AF"/>
    <w:rsid w:val="00A335EE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C5C"/>
    <w:rsid w:val="00A75E4D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589"/>
    <w:rsid w:val="00A91E70"/>
    <w:rsid w:val="00A94AFE"/>
    <w:rsid w:val="00A94FAE"/>
    <w:rsid w:val="00A9593E"/>
    <w:rsid w:val="00A95B3E"/>
    <w:rsid w:val="00A97274"/>
    <w:rsid w:val="00AA2AC6"/>
    <w:rsid w:val="00AA41F9"/>
    <w:rsid w:val="00AA4F16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3CF9"/>
    <w:rsid w:val="00AD51F1"/>
    <w:rsid w:val="00AE2F7E"/>
    <w:rsid w:val="00AE57A0"/>
    <w:rsid w:val="00AE784F"/>
    <w:rsid w:val="00AF0428"/>
    <w:rsid w:val="00AF5E42"/>
    <w:rsid w:val="00B02DAC"/>
    <w:rsid w:val="00B0578F"/>
    <w:rsid w:val="00B0703F"/>
    <w:rsid w:val="00B07D6D"/>
    <w:rsid w:val="00B1258C"/>
    <w:rsid w:val="00B13DD6"/>
    <w:rsid w:val="00B177CF"/>
    <w:rsid w:val="00B17FF5"/>
    <w:rsid w:val="00B20144"/>
    <w:rsid w:val="00B2101D"/>
    <w:rsid w:val="00B223BC"/>
    <w:rsid w:val="00B2603F"/>
    <w:rsid w:val="00B306FE"/>
    <w:rsid w:val="00B30997"/>
    <w:rsid w:val="00B3136A"/>
    <w:rsid w:val="00B31A26"/>
    <w:rsid w:val="00B32FF4"/>
    <w:rsid w:val="00B34CC4"/>
    <w:rsid w:val="00B34D0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66DA"/>
    <w:rsid w:val="00B66937"/>
    <w:rsid w:val="00B67626"/>
    <w:rsid w:val="00B7346A"/>
    <w:rsid w:val="00B7734B"/>
    <w:rsid w:val="00B80571"/>
    <w:rsid w:val="00B80575"/>
    <w:rsid w:val="00B82891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257B"/>
    <w:rsid w:val="00BB55DE"/>
    <w:rsid w:val="00BC062C"/>
    <w:rsid w:val="00BC49BF"/>
    <w:rsid w:val="00BC548D"/>
    <w:rsid w:val="00BC5CC1"/>
    <w:rsid w:val="00BD0331"/>
    <w:rsid w:val="00BD5FFE"/>
    <w:rsid w:val="00BD6B80"/>
    <w:rsid w:val="00BD72CA"/>
    <w:rsid w:val="00BE031B"/>
    <w:rsid w:val="00BE070B"/>
    <w:rsid w:val="00BE13B6"/>
    <w:rsid w:val="00BE2868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F9B"/>
    <w:rsid w:val="00C506A2"/>
    <w:rsid w:val="00C51F3E"/>
    <w:rsid w:val="00C56952"/>
    <w:rsid w:val="00C61154"/>
    <w:rsid w:val="00C63389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0D0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4D2B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1E5F"/>
    <w:rsid w:val="00E3204F"/>
    <w:rsid w:val="00E3273C"/>
    <w:rsid w:val="00E33153"/>
    <w:rsid w:val="00E355C4"/>
    <w:rsid w:val="00E35A40"/>
    <w:rsid w:val="00E4329E"/>
    <w:rsid w:val="00E522E9"/>
    <w:rsid w:val="00E527A0"/>
    <w:rsid w:val="00E53ADB"/>
    <w:rsid w:val="00E562E7"/>
    <w:rsid w:val="00E601F2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477"/>
    <w:rsid w:val="00F35B83"/>
    <w:rsid w:val="00F374DE"/>
    <w:rsid w:val="00F4142A"/>
    <w:rsid w:val="00F416F8"/>
    <w:rsid w:val="00F4211F"/>
    <w:rsid w:val="00F444BA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77583"/>
    <w:rsid w:val="00F82C6D"/>
    <w:rsid w:val="00F833BC"/>
    <w:rsid w:val="00F84AE8"/>
    <w:rsid w:val="00F86A66"/>
    <w:rsid w:val="00F86AE9"/>
    <w:rsid w:val="00F871E1"/>
    <w:rsid w:val="00F92F8A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BF6"/>
    <w:rsid w:val="00FE13EF"/>
    <w:rsid w:val="00FE238E"/>
    <w:rsid w:val="00FE4277"/>
    <w:rsid w:val="00FE48A2"/>
    <w:rsid w:val="00FE6C36"/>
    <w:rsid w:val="00FE7CDD"/>
    <w:rsid w:val="00FF0E0A"/>
    <w:rsid w:val="00FF1036"/>
    <w:rsid w:val="00FF34C7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0496C268-3E71-4358-AC9B-4DF085BF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72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77233E69444DEEBB9D1FBAFFCC4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8337-7A6F-49B5-81E0-5143BE2F186C}"/>
      </w:docPartPr>
      <w:docPartBody>
        <w:p w:rsidR="00644A56" w:rsidRDefault="00644A56">
          <w:pPr>
            <w:pStyle w:val="B077233E69444DEEBB9D1FBAFFCC48CC"/>
          </w:pPr>
          <w:r w:rsidRPr="002D3F23">
            <w:rPr>
              <w:color w:val="C00000"/>
            </w:rPr>
            <w:t>Select date</w:t>
          </w:r>
        </w:p>
      </w:docPartBody>
    </w:docPart>
    <w:docPart>
      <w:docPartPr>
        <w:name w:val="4080D4EF50534138ABD65CEC2D472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9498-0D01-4B81-82E3-0E7AF1CF1B74}"/>
      </w:docPartPr>
      <w:docPartBody>
        <w:p w:rsidR="00644A56" w:rsidRDefault="00644A56">
          <w:pPr>
            <w:pStyle w:val="4080D4EF50534138ABD65CEC2D4727B0"/>
          </w:pPr>
          <w:r w:rsidRPr="00B934C4">
            <w:rPr>
              <w:color w:val="C00000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93"/>
    <w:rsid w:val="000D69DC"/>
    <w:rsid w:val="001045E1"/>
    <w:rsid w:val="001353E0"/>
    <w:rsid w:val="003607B1"/>
    <w:rsid w:val="00493195"/>
    <w:rsid w:val="0057636E"/>
    <w:rsid w:val="00644A56"/>
    <w:rsid w:val="00666F7D"/>
    <w:rsid w:val="00811E0E"/>
    <w:rsid w:val="00830C0E"/>
    <w:rsid w:val="008646F7"/>
    <w:rsid w:val="00966A05"/>
    <w:rsid w:val="00A335EE"/>
    <w:rsid w:val="00A51493"/>
    <w:rsid w:val="00AA4F16"/>
    <w:rsid w:val="00D93EA3"/>
    <w:rsid w:val="00DB20D0"/>
    <w:rsid w:val="00E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77233E69444DEEBB9D1FBAFFCC48CC">
    <w:name w:val="B077233E69444DEEBB9D1FBAFFCC48CC"/>
  </w:style>
  <w:style w:type="paragraph" w:customStyle="1" w:styleId="4080D4EF50534138ABD65CEC2D4727B0">
    <w:name w:val="4080D4EF50534138ABD65CEC2D4727B0"/>
  </w:style>
  <w:style w:type="character" w:styleId="PlaceholderText">
    <w:name w:val="Placeholder Text"/>
    <w:basedOn w:val="DefaultParagraphFont"/>
    <w:uiPriority w:val="99"/>
    <w:rsid w:val="00A51493"/>
    <w:rPr>
      <w:color w:val="C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E39800C459907246A267A8E4BBC383A800D2FFB23E96C44A41AE0B6B7D164C0C0C" ma:contentTypeVersion="35" ma:contentTypeDescription="" ma:contentTypeScope="" ma:versionID="ed44ca58e3d2bae89afd52f075a0f56b">
  <xsd:schema xmlns:xsd="http://www.w3.org/2001/XMLSchema" xmlns:xs="http://www.w3.org/2001/XMLSchema" xmlns:p="http://schemas.microsoft.com/office/2006/metadata/properties" xmlns:ns1="http://schemas.microsoft.com/sharepoint/v3" xmlns:ns2="56bbc670-c8fc-49fd-bc59-89e998cc3629" targetNamespace="http://schemas.microsoft.com/office/2006/metadata/properties" ma:root="true" ma:fieldsID="f6de035c660f4f68e9e81980f26e08d4" ns1:_="" ns2:_="">
    <xsd:import namespace="http://schemas.microsoft.com/sharepoint/v3"/>
    <xsd:import namespace="56bbc670-c8fc-49fd-bc59-89e998cc3629"/>
    <xsd:element name="properties">
      <xsd:complexType>
        <xsd:sequence>
          <xsd:element name="documentManagement">
            <xsd:complexType>
              <xsd:all>
                <xsd:element ref="ns2:IntranetContentOwner_x0020_" minOccurs="0"/>
                <xsd:element ref="ns2:de11be73a5b5405b8a9fbcb187cf4943" minOccurs="0"/>
                <xsd:element ref="ns2:TaxCatchAll" minOccurs="0"/>
                <xsd:element ref="ns2:TaxCatchAllLabel" minOccurs="0"/>
                <xsd:element ref="ns2:ld46df3fcfbe40ff87f3e6466f718f14" minOccurs="0"/>
                <xsd:element ref="ns2:b167d2e282c84217a79ffa41e7eb40e8" minOccurs="0"/>
                <xsd:element ref="ns2:IntranetDocumentLastReviewDate"/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9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bc670-c8fc-49fd-bc59-89e998cc3629" elementFormDefault="qualified">
    <xsd:import namespace="http://schemas.microsoft.com/office/2006/documentManagement/types"/>
    <xsd:import namespace="http://schemas.microsoft.com/office/infopath/2007/PartnerControls"/>
    <xsd:element name="IntranetContentOwner_x0020_" ma:index="8" nillable="true" ma:displayName="Content Owner" ma:list="UserInfo" ma:internalName="IntranetContentOwner_x0020_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11be73a5b5405b8a9fbcb187cf4943" ma:index="9" nillable="true" ma:taxonomy="true" ma:internalName="de11be73a5b5405b8a9fbcb187cf4943" ma:taxonomyFieldName="IntranetTopic" ma:displayName="Topic" ma:readOnly="false" ma:fieldId="{de11be73-a5b5-405b-8a9f-bcb187cf4943}" ma:taxonomyMulti="true" ma:sspId="1a43c2ec-38d9-4aa0-904c-c7efe2e8e164" ma:termSetId="eb34e45e-87bd-47b3-a35f-2d296c363a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ba90bd3-ea18-4fda-b69c-a97c67e52bc6}" ma:internalName="TaxCatchAll" ma:showField="CatchAllData" ma:web="0ae47c6a-0ac6-4e08-a6ac-22e6a2f2c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ba90bd3-ea18-4fda-b69c-a97c67e52bc6}" ma:internalName="TaxCatchAllLabel" ma:readOnly="true" ma:showField="CatchAllDataLabel" ma:web="0ae47c6a-0ac6-4e08-a6ac-22e6a2f2c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d46df3fcfbe40ff87f3e6466f718f14" ma:index="13" nillable="true" ma:taxonomy="true" ma:internalName="ld46df3fcfbe40ff87f3e6466f718f14" ma:taxonomyFieldName="IntranetGroup" ma:displayName="Group" ma:readOnly="false" ma:default="" ma:fieldId="{5d46df3f-cfbe-40ff-87f3-e6466f718f14}" ma:sspId="1a43c2ec-38d9-4aa0-904c-c7efe2e8e164" ma:termSetId="3b9c1579-21ec-4c53-b95e-293b5d7ddc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7d2e282c84217a79ffa41e7eb40e8" ma:index="15" nillable="true" ma:taxonomy="true" ma:internalName="b167d2e282c84217a79ffa41e7eb40e8" ma:taxonomyFieldName="IntranetDocumentType" ma:displayName="Intranet Document Type" ma:readOnly="false" ma:fieldId="{b167d2e2-82c8-4217-a79f-fa41e7eb40e8}" ma:sspId="1a43c2ec-38d9-4aa0-904c-c7efe2e8e164" ma:termSetId="5ed93c00-ed64-4f82-ae29-f048608fa6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DocumentLastReviewDate" ma:index="17" ma:displayName="Date Last Reviewed" ma:default="[today]" ma:format="DateOnly" ma:internalName="IntranetDocumentLast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A3A00-3597-448A-AF1D-EA7B8E1A4B11}"/>
</file>

<file path=customXml/itemProps3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56bbc670-c8fc-49fd-bc59-89e998cc362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E596892-4F9D-4267-9172-8365F5A2B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bbc670-c8fc-49fd-bc59-89e998cc3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</Template>
  <TotalTime>4</TotalTime>
  <Pages>1</Pages>
  <Words>179</Words>
  <Characters>1018</Characters>
  <Application>Microsoft Office Word</Application>
  <DocSecurity>0</DocSecurity>
  <Lines>59</Lines>
  <Paragraphs>26</Paragraphs>
  <ScaleCrop>false</ScaleCrop>
  <Company>Ausgrid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6</cp:revision>
  <dcterms:created xsi:type="dcterms:W3CDTF">2026-07-21T06:41:00Z</dcterms:created>
  <dcterms:modified xsi:type="dcterms:W3CDTF">2026-07-21T06:46:00Z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